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2B2F42" w14:textId="23C0CEDF" w:rsidR="0046294B" w:rsidRPr="00007256" w:rsidRDefault="00BD08C4" w:rsidP="00D972EE">
      <w:pPr>
        <w:spacing w:after="20"/>
        <w:rPr>
          <w:rFonts w:cstheme="minorHAnsi"/>
          <w:b/>
          <w:sz w:val="20"/>
          <w:szCs w:val="20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t>Група 1</w:t>
      </w:r>
      <w:r w:rsidR="0046294B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</w:t>
      </w:r>
      <w:r w:rsidR="0046294B" w:rsidRPr="00007256">
        <w:rPr>
          <w:rFonts w:cstheme="minorHAnsi"/>
          <w:b/>
          <w:sz w:val="20"/>
          <w:szCs w:val="20"/>
          <w:lang w:val="bg-BG"/>
        </w:rPr>
        <w:t>Рефлекс на парализа от страх</w:t>
      </w:r>
    </w:p>
    <w:p w14:paraId="3C34F0B4" w14:textId="30693BE3" w:rsidR="00BD08C4" w:rsidRPr="00007256" w:rsidRDefault="005D14FF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</w:t>
      </w:r>
      <w:r w:rsidR="00D972EE" w:rsidRPr="00007256">
        <w:rPr>
          <w:rFonts w:cstheme="minorHAnsi"/>
          <w:szCs w:val="24"/>
          <w:lang w:val="bg-BG"/>
        </w:rPr>
        <w:t>_</w:t>
      </w:r>
      <w:r w:rsidRPr="00007256">
        <w:rPr>
          <w:rFonts w:cstheme="minorHAnsi"/>
          <w:szCs w:val="24"/>
          <w:lang w:val="bg-BG"/>
        </w:rPr>
        <w:t xml:space="preserve"> </w:t>
      </w:r>
      <w:r w:rsidR="00BD08C4" w:rsidRPr="00007256">
        <w:rPr>
          <w:rFonts w:cstheme="minorHAnsi"/>
          <w:szCs w:val="24"/>
          <w:lang w:val="bg-BG"/>
        </w:rPr>
        <w:t>Ниска устойчивост на стрес</w:t>
      </w:r>
    </w:p>
    <w:p w14:paraId="5602F751" w14:textId="77777777" w:rsidR="00BD08C4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Страхува се от раздяла</w:t>
      </w:r>
    </w:p>
    <w:p w14:paraId="4AD6B4AB" w14:textId="77777777" w:rsidR="00BD08C4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Отказва се лесно, страхува се от провал</w:t>
      </w:r>
    </w:p>
    <w:p w14:paraId="29DDE096" w14:textId="77777777" w:rsidR="00BD08C4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Избягва нови ситуации или хора</w:t>
      </w:r>
    </w:p>
    <w:p w14:paraId="3FFD9383" w14:textId="77777777" w:rsidR="00BD08C4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Замръзва</w:t>
      </w:r>
    </w:p>
    <w:p w14:paraId="7E10EB31" w14:textId="77777777" w:rsidR="00BD08C4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Паническа атака и фобии</w:t>
      </w:r>
    </w:p>
    <w:p w14:paraId="09FB7D30" w14:textId="77777777" w:rsidR="00445232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Липса на мотивация, прекалено</w:t>
      </w:r>
    </w:p>
    <w:p w14:paraId="6A1BB880" w14:textId="78164900" w:rsidR="00BD08C4" w:rsidRPr="00007256" w:rsidRDefault="00BD08C4" w:rsidP="00445232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 зависим</w:t>
      </w:r>
    </w:p>
    <w:p w14:paraId="4481F086" w14:textId="77777777" w:rsidR="00BD08C4" w:rsidRPr="00007256" w:rsidRDefault="00BD08C4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Избухва гняв или е агресивен</w:t>
      </w:r>
    </w:p>
    <w:p w14:paraId="78D1E492" w14:textId="77777777" w:rsidR="00D972EE" w:rsidRPr="00007256" w:rsidRDefault="00D972EE" w:rsidP="00D972EE">
      <w:pPr>
        <w:spacing w:after="20"/>
        <w:rPr>
          <w:rFonts w:cstheme="minorHAnsi"/>
          <w:szCs w:val="24"/>
          <w:lang w:val="bg-BG"/>
        </w:rPr>
      </w:pPr>
    </w:p>
    <w:p w14:paraId="47F51F58" w14:textId="34E1F6ED" w:rsidR="00BD08C4" w:rsidRPr="00007256" w:rsidRDefault="00BD08C4" w:rsidP="00BD08C4">
      <w:pPr>
        <w:spacing w:after="20"/>
        <w:rPr>
          <w:rFonts w:cstheme="minorHAnsi"/>
          <w:b/>
          <w:sz w:val="20"/>
          <w:szCs w:val="20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t>Група 2</w:t>
      </w:r>
      <w:r w:rsidR="0046294B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</w:t>
      </w:r>
      <w:r w:rsidR="0046294B" w:rsidRPr="00007256">
        <w:rPr>
          <w:rFonts w:cstheme="minorHAnsi"/>
          <w:b/>
          <w:sz w:val="20"/>
          <w:szCs w:val="20"/>
          <w:lang w:val="bg-BG"/>
        </w:rPr>
        <w:t>Рефлекс на Моро</w:t>
      </w:r>
    </w:p>
    <w:p w14:paraId="21C04491" w14:textId="77777777" w:rsidR="00BD08C4" w:rsidRPr="00007256" w:rsidRDefault="00BD08C4" w:rsidP="00D972EE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Болест при пътуване, лош баланс и </w:t>
      </w:r>
    </w:p>
    <w:p w14:paraId="68134118" w14:textId="77777777" w:rsidR="00BD08C4" w:rsidRPr="00007256" w:rsidRDefault="00BD08C4" w:rsidP="00F56BB7">
      <w:pPr>
        <w:spacing w:after="20" w:line="240" w:lineRule="auto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координация</w:t>
      </w:r>
    </w:p>
    <w:p w14:paraId="45B52E6E" w14:textId="77777777" w:rsidR="00BD08C4" w:rsidRPr="00007256" w:rsidRDefault="00F56BB7" w:rsidP="00D972EE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</w:t>
      </w:r>
      <w:r w:rsidR="00BD08C4" w:rsidRPr="00007256">
        <w:rPr>
          <w:rFonts w:cstheme="minorHAnsi"/>
          <w:szCs w:val="24"/>
          <w:lang w:val="bg-BG"/>
        </w:rPr>
        <w:t>____ Слаба издръжливост, уморява се лесно</w:t>
      </w:r>
    </w:p>
    <w:p w14:paraId="52C2FD57" w14:textId="55B99EB1" w:rsidR="00BD08C4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Избягва контакт с очите</w:t>
      </w:r>
    </w:p>
    <w:p w14:paraId="3CDD5B4E" w14:textId="77777777" w:rsidR="00D972EE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Чувствителен към светлина, звук и </w:t>
      </w:r>
    </w:p>
    <w:p w14:paraId="1D7DC21B" w14:textId="6EC95561" w:rsidR="00BD08C4" w:rsidRPr="00007256" w:rsidRDefault="00BD08C4" w:rsidP="00D972EE">
      <w:pPr>
        <w:spacing w:after="20" w:line="240" w:lineRule="auto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допир</w:t>
      </w:r>
    </w:p>
    <w:p w14:paraId="7C8C54EE" w14:textId="49256741" w:rsidR="00BD08C4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Алергии, хронични заболявания</w:t>
      </w:r>
    </w:p>
    <w:p w14:paraId="54057E76" w14:textId="77777777" w:rsidR="00D972EE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Желание за сладко</w:t>
      </w:r>
    </w:p>
    <w:p w14:paraId="442E0DEC" w14:textId="4702DDD8" w:rsidR="00BD08C4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Не харесва промяната или изненадите</w:t>
      </w:r>
    </w:p>
    <w:p w14:paraId="2C054467" w14:textId="77777777" w:rsidR="00445232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Безпокойство и промени в </w:t>
      </w:r>
    </w:p>
    <w:p w14:paraId="35D8DCB8" w14:textId="0FFE5B67" w:rsidR="00BD08C4" w:rsidRPr="00007256" w:rsidRDefault="00BD08C4" w:rsidP="00445232">
      <w:pPr>
        <w:spacing w:after="20" w:line="240" w:lineRule="auto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настроението</w:t>
      </w:r>
    </w:p>
    <w:p w14:paraId="7C8F5A43" w14:textId="22CC32A8" w:rsidR="00BD08C4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Срамежлив в социални ситуации</w:t>
      </w:r>
    </w:p>
    <w:p w14:paraId="2286C0BE" w14:textId="0DB4BCFC" w:rsidR="00BD08C4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Стресиращо раждане</w:t>
      </w:r>
    </w:p>
    <w:p w14:paraId="269CEB01" w14:textId="35CFA50D" w:rsidR="00BD08C4" w:rsidRPr="00007256" w:rsidRDefault="00BD08C4" w:rsidP="00BD08C4">
      <w:pPr>
        <w:spacing w:after="2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Емоционално и социално незрял</w:t>
      </w:r>
    </w:p>
    <w:p w14:paraId="46991208" w14:textId="77777777" w:rsidR="00D972EE" w:rsidRPr="00007256" w:rsidRDefault="00D972EE" w:rsidP="00BD08C4">
      <w:pPr>
        <w:spacing w:after="20" w:line="240" w:lineRule="auto"/>
        <w:rPr>
          <w:rFonts w:cstheme="minorHAnsi"/>
          <w:szCs w:val="24"/>
          <w:lang w:val="bg-BG"/>
        </w:rPr>
      </w:pPr>
    </w:p>
    <w:p w14:paraId="35E45F0A" w14:textId="5BCAB8A3" w:rsidR="00D972EE" w:rsidRPr="00007256" w:rsidRDefault="00BD08C4" w:rsidP="00D972EE">
      <w:pPr>
        <w:spacing w:after="20"/>
        <w:rPr>
          <w:rFonts w:cstheme="minorHAnsi"/>
          <w:sz w:val="20"/>
          <w:szCs w:val="20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t>Група 3</w:t>
      </w:r>
      <w:r w:rsidR="0046294B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Тоничен </w:t>
      </w:r>
      <w:proofErr w:type="spellStart"/>
      <w:r w:rsidRPr="00007256">
        <w:rPr>
          <w:rFonts w:cstheme="minorHAnsi"/>
          <w:b/>
          <w:sz w:val="20"/>
          <w:szCs w:val="20"/>
          <w:lang w:val="bg-BG"/>
        </w:rPr>
        <w:t>лабиринтен</w:t>
      </w:r>
      <w:proofErr w:type="spellEnd"/>
      <w:r w:rsidRPr="00007256">
        <w:rPr>
          <w:rFonts w:cstheme="minorHAnsi"/>
          <w:b/>
          <w:sz w:val="20"/>
          <w:szCs w:val="20"/>
          <w:lang w:val="bg-BG"/>
        </w:rPr>
        <w:t xml:space="preserve"> рефлекс</w:t>
      </w:r>
    </w:p>
    <w:p w14:paraId="73A1B83B" w14:textId="77777777" w:rsidR="00D972EE" w:rsidRPr="00007256" w:rsidRDefault="00F56BB7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Лоша поза, може да ходи на пръсти</w:t>
      </w:r>
    </w:p>
    <w:p w14:paraId="5B8B961E" w14:textId="5B7005F7" w:rsidR="00F56BB7" w:rsidRPr="00007256" w:rsidRDefault="00F56BB7" w:rsidP="00D972EE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Слаби мускули</w:t>
      </w:r>
    </w:p>
    <w:p w14:paraId="150AEFB1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 баланс</w:t>
      </w:r>
    </w:p>
    <w:p w14:paraId="704EF837" w14:textId="77777777" w:rsidR="00D972EE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 Не мога лесно да кръстосвам очи или </w:t>
      </w:r>
    </w:p>
    <w:p w14:paraId="357B6DDC" w14:textId="32AB4A52" w:rsidR="00F56BB7" w:rsidRPr="00007256" w:rsidRDefault="00F56BB7" w:rsidP="00D972EE">
      <w:pPr>
        <w:spacing w:after="0"/>
        <w:ind w:firstLine="36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боли</w:t>
      </w:r>
      <w:r w:rsidR="00D972EE" w:rsidRPr="00007256">
        <w:rPr>
          <w:rFonts w:cstheme="minorHAnsi"/>
          <w:szCs w:val="24"/>
          <w:lang w:val="bg-BG"/>
        </w:rPr>
        <w:t>, к</w:t>
      </w:r>
      <w:r w:rsidRPr="00007256">
        <w:rPr>
          <w:rFonts w:cstheme="minorHAnsi"/>
          <w:szCs w:val="24"/>
          <w:lang w:val="bg-BG"/>
        </w:rPr>
        <w:t>огато</w:t>
      </w:r>
      <w:r w:rsidR="002321C1" w:rsidRPr="00007256">
        <w:rPr>
          <w:rFonts w:cstheme="minorHAnsi"/>
          <w:szCs w:val="24"/>
          <w:lang w:val="bg-BG"/>
        </w:rPr>
        <w:t xml:space="preserve"> </w:t>
      </w:r>
      <w:r w:rsidRPr="00007256">
        <w:rPr>
          <w:rFonts w:cstheme="minorHAnsi"/>
          <w:szCs w:val="24"/>
          <w:lang w:val="bg-BG"/>
        </w:rPr>
        <w:t>пресичане</w:t>
      </w:r>
    </w:p>
    <w:p w14:paraId="5B3268D0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 Пространствени проблеми - блъскане в </w:t>
      </w:r>
    </w:p>
    <w:p w14:paraId="37EBCFE0" w14:textId="77777777" w:rsidR="00F56BB7" w:rsidRPr="00007256" w:rsidRDefault="00F56BB7" w:rsidP="00F56BB7">
      <w:pPr>
        <w:spacing w:after="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предмети, стойки твърде близо</w:t>
      </w:r>
    </w:p>
    <w:p w14:paraId="6C9295D2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 Лоша последователност - разказване на </w:t>
      </w:r>
    </w:p>
    <w:p w14:paraId="32FC0D4E" w14:textId="37965E4A" w:rsidR="00F56BB7" w:rsidRPr="00007256" w:rsidRDefault="00F56BB7" w:rsidP="00D972EE">
      <w:pPr>
        <w:spacing w:after="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истории, броен</w:t>
      </w:r>
      <w:r w:rsidR="00D972EE" w:rsidRPr="00007256">
        <w:rPr>
          <w:rFonts w:cstheme="minorHAnsi"/>
          <w:szCs w:val="24"/>
          <w:lang w:val="bg-BG"/>
        </w:rPr>
        <w:t xml:space="preserve">е, </w:t>
      </w:r>
      <w:r w:rsidRPr="00007256">
        <w:rPr>
          <w:rFonts w:cstheme="minorHAnsi"/>
          <w:szCs w:val="24"/>
          <w:lang w:val="bg-BG"/>
        </w:rPr>
        <w:t>организиране</w:t>
      </w:r>
    </w:p>
    <w:p w14:paraId="0A9733F8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 Слабо усещане за време, неспособен да </w:t>
      </w:r>
    </w:p>
    <w:p w14:paraId="44FA83C9" w14:textId="77777777" w:rsidR="00D972EE" w:rsidRPr="00007256" w:rsidRDefault="00F56BB7" w:rsidP="00D972EE">
      <w:pPr>
        <w:spacing w:after="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определи времето </w:t>
      </w:r>
    </w:p>
    <w:p w14:paraId="14301A52" w14:textId="26A28CA6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Бавно преписване от дъска/книга</w:t>
      </w:r>
    </w:p>
    <w:p w14:paraId="146E7988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Слаби организационни умения</w:t>
      </w:r>
    </w:p>
    <w:p w14:paraId="6D3923A8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Затруднено проследяване при четене</w:t>
      </w:r>
    </w:p>
    <w:p w14:paraId="4419C849" w14:textId="77777777" w:rsidR="00F56BB7" w:rsidRPr="00007256" w:rsidRDefault="00F56BB7" w:rsidP="00D972EE">
      <w:pPr>
        <w:spacing w:after="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Пада често</w:t>
      </w:r>
    </w:p>
    <w:p w14:paraId="2C2573B5" w14:textId="77777777" w:rsidR="00021E51" w:rsidRPr="00007256" w:rsidRDefault="00F56BB7" w:rsidP="00D972EE">
      <w:pPr>
        <w:spacing w:after="0"/>
        <w:rPr>
          <w:rFonts w:cstheme="minorHAnsi"/>
          <w:b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Не харесва спортните дейности</w:t>
      </w:r>
    </w:p>
    <w:p w14:paraId="33D4C2C4" w14:textId="77777777" w:rsidR="000F524B" w:rsidRPr="00007256" w:rsidRDefault="000F524B" w:rsidP="0037408B">
      <w:pPr>
        <w:spacing w:after="0"/>
        <w:rPr>
          <w:rFonts w:cstheme="minorHAnsi"/>
          <w:b/>
          <w:szCs w:val="24"/>
          <w:lang w:val="bg-BG"/>
        </w:rPr>
      </w:pPr>
    </w:p>
    <w:p w14:paraId="0440B525" w14:textId="28C731DC" w:rsidR="002B7E79" w:rsidRPr="00007256" w:rsidRDefault="002B7E79" w:rsidP="002321C1">
      <w:pPr>
        <w:spacing w:after="20"/>
        <w:rPr>
          <w:rFonts w:cstheme="minorHAnsi"/>
          <w:b/>
          <w:sz w:val="20"/>
          <w:szCs w:val="20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t>Група 4</w:t>
      </w:r>
      <w:r w:rsidR="00D27322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</w:t>
      </w:r>
      <w:proofErr w:type="spellStart"/>
      <w:r w:rsidR="0046294B" w:rsidRPr="00007256">
        <w:rPr>
          <w:rFonts w:cstheme="minorHAnsi"/>
          <w:b/>
          <w:sz w:val="20"/>
          <w:szCs w:val="20"/>
          <w:lang w:val="bg-BG"/>
        </w:rPr>
        <w:t>Спинален</w:t>
      </w:r>
      <w:proofErr w:type="spellEnd"/>
      <w:r w:rsidR="0046294B" w:rsidRPr="00007256">
        <w:rPr>
          <w:rFonts w:cstheme="minorHAnsi"/>
          <w:b/>
          <w:sz w:val="20"/>
          <w:szCs w:val="20"/>
          <w:lang w:val="bg-BG"/>
        </w:rPr>
        <w:t xml:space="preserve"> рефлекс на Галант</w:t>
      </w:r>
    </w:p>
    <w:p w14:paraId="4171FB0C" w14:textId="77777777" w:rsidR="002B7E79" w:rsidRPr="00007256" w:rsidRDefault="002B7E79" w:rsidP="0046294B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Неспокоен</w:t>
      </w:r>
    </w:p>
    <w:p w14:paraId="4CB8D473" w14:textId="77777777" w:rsidR="002B7E79" w:rsidRPr="00007256" w:rsidRDefault="002B7E79" w:rsidP="0046294B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Нощно напикаване</w:t>
      </w:r>
    </w:p>
    <w:p w14:paraId="69BB187D" w14:textId="77777777" w:rsidR="002B7E79" w:rsidRPr="00007256" w:rsidRDefault="002B7E79" w:rsidP="0046294B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Лоша концентрация или внимание</w:t>
      </w:r>
    </w:p>
    <w:p w14:paraId="2F656011" w14:textId="77777777" w:rsidR="005C7385" w:rsidRDefault="002B7E79" w:rsidP="005C7385">
      <w:pPr>
        <w:spacing w:after="20"/>
        <w:rPr>
          <w:rFonts w:cstheme="minorHAnsi"/>
          <w:szCs w:val="24"/>
          <w:lang w:val="tr-TR"/>
        </w:rPr>
      </w:pPr>
      <w:r w:rsidRPr="00007256">
        <w:rPr>
          <w:rFonts w:cstheme="minorHAnsi"/>
          <w:szCs w:val="24"/>
          <w:lang w:val="bg-BG"/>
        </w:rPr>
        <w:t>_____ Лоша работна памет</w:t>
      </w:r>
    </w:p>
    <w:p w14:paraId="04432AAB" w14:textId="77777777" w:rsidR="005C7385" w:rsidRDefault="005C7385" w:rsidP="005C7385">
      <w:pPr>
        <w:spacing w:after="20"/>
        <w:rPr>
          <w:rFonts w:cstheme="minorHAnsi"/>
          <w:szCs w:val="24"/>
          <w:lang w:val="tr-TR"/>
        </w:rPr>
      </w:pPr>
      <w:r w:rsidRPr="00007256">
        <w:rPr>
          <w:rFonts w:cstheme="minorHAnsi"/>
          <w:szCs w:val="24"/>
          <w:lang w:val="bg-BG"/>
        </w:rPr>
        <w:t xml:space="preserve">_____ </w:t>
      </w:r>
      <w:r w:rsidRPr="005C7385">
        <w:rPr>
          <w:rFonts w:cstheme="minorHAnsi"/>
          <w:szCs w:val="24"/>
          <w:lang w:val="bg-BG"/>
        </w:rPr>
        <w:t xml:space="preserve">Трудност при следване на няколко </w:t>
      </w:r>
    </w:p>
    <w:p w14:paraId="6D761C5F" w14:textId="77777777" w:rsidR="005C7385" w:rsidRDefault="005C7385" w:rsidP="005C7385">
      <w:pPr>
        <w:spacing w:after="20"/>
        <w:ind w:firstLine="720"/>
        <w:rPr>
          <w:rFonts w:cstheme="minorHAnsi"/>
          <w:szCs w:val="24"/>
          <w:lang w:val="tr-TR"/>
        </w:rPr>
      </w:pPr>
      <w:r w:rsidRPr="005C7385">
        <w:rPr>
          <w:rFonts w:cstheme="minorHAnsi"/>
          <w:szCs w:val="24"/>
          <w:lang w:val="bg-BG"/>
        </w:rPr>
        <w:t xml:space="preserve">стъпки </w:t>
      </w:r>
    </w:p>
    <w:p w14:paraId="3E139502" w14:textId="1FC897D9" w:rsidR="0046294B" w:rsidRPr="00007256" w:rsidRDefault="002B7E79" w:rsidP="005C7385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Много чувствителен към няколко </w:t>
      </w:r>
    </w:p>
    <w:p w14:paraId="50D5D526" w14:textId="77777777" w:rsidR="0046294B" w:rsidRPr="00007256" w:rsidRDefault="002B7E79" w:rsidP="0046294B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сетива: зрителни,</w:t>
      </w:r>
      <w:r w:rsidR="002321C1" w:rsidRPr="00007256">
        <w:rPr>
          <w:rFonts w:cstheme="minorHAnsi"/>
          <w:szCs w:val="24"/>
          <w:lang w:val="bg-BG"/>
        </w:rPr>
        <w:t xml:space="preserve"> </w:t>
      </w:r>
      <w:r w:rsidRPr="00007256">
        <w:rPr>
          <w:rFonts w:cstheme="minorHAnsi"/>
          <w:szCs w:val="24"/>
          <w:lang w:val="bg-BG"/>
        </w:rPr>
        <w:t xml:space="preserve">слух, докосване, </w:t>
      </w:r>
    </w:p>
    <w:p w14:paraId="28B62C28" w14:textId="39AFAD91" w:rsidR="002B7E79" w:rsidRPr="00007256" w:rsidRDefault="002B7E79" w:rsidP="005C7385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обоняние, вкус</w:t>
      </w:r>
    </w:p>
    <w:p w14:paraId="6FC8C8AE" w14:textId="77777777" w:rsidR="002B7E79" w:rsidRPr="00007256" w:rsidRDefault="002B7E79" w:rsidP="0046294B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Затруднено четене и лоша фонема</w:t>
      </w:r>
    </w:p>
    <w:p w14:paraId="04C7A65D" w14:textId="297870D1" w:rsidR="002B7E79" w:rsidRPr="00007256" w:rsidRDefault="002B7E79" w:rsidP="002B7E79">
      <w:pPr>
        <w:spacing w:after="20"/>
        <w:ind w:firstLine="36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        осъзнаване</w:t>
      </w:r>
    </w:p>
    <w:p w14:paraId="7A45E784" w14:textId="77777777" w:rsidR="002B7E79" w:rsidRPr="00007256" w:rsidRDefault="002B7E79" w:rsidP="0046294B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Разстройство на слуховата обработка</w:t>
      </w:r>
    </w:p>
    <w:p w14:paraId="66CFB9D2" w14:textId="77777777" w:rsidR="002B7E79" w:rsidRPr="00007256" w:rsidRDefault="002B7E79" w:rsidP="0046294B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Издава шум, когато седи</w:t>
      </w:r>
    </w:p>
    <w:p w14:paraId="7538AA20" w14:textId="77777777" w:rsidR="0046294B" w:rsidRPr="00007256" w:rsidRDefault="0046294B" w:rsidP="0046294B">
      <w:pPr>
        <w:spacing w:after="20"/>
        <w:rPr>
          <w:rFonts w:cstheme="minorHAnsi"/>
          <w:szCs w:val="24"/>
          <w:lang w:val="bg-BG"/>
        </w:rPr>
      </w:pPr>
    </w:p>
    <w:p w14:paraId="4A18ABB1" w14:textId="7CD082BC" w:rsidR="002B7E79" w:rsidRPr="00007256" w:rsidRDefault="002B7E79" w:rsidP="00002037">
      <w:pPr>
        <w:spacing w:after="20"/>
        <w:rPr>
          <w:rFonts w:cstheme="minorHAnsi"/>
          <w:b/>
          <w:sz w:val="20"/>
          <w:szCs w:val="20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t>Група 5</w:t>
      </w:r>
      <w:r w:rsidR="00D27322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Асиметричен тоничен вратен рефлекс</w:t>
      </w:r>
    </w:p>
    <w:p w14:paraId="2F7F8F8D" w14:textId="5961E462" w:rsidR="002B7E79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 почерк</w:t>
      </w:r>
    </w:p>
    <w:p w14:paraId="5489F5AB" w14:textId="77777777" w:rsidR="00445232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Очите прескачат думи или редове или </w:t>
      </w:r>
    </w:p>
    <w:p w14:paraId="27E58A32" w14:textId="4BA27F28" w:rsidR="002B7E79" w:rsidRPr="00007256" w:rsidRDefault="002B7E79" w:rsidP="00445232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се </w:t>
      </w:r>
      <w:r w:rsidR="002321C1" w:rsidRPr="00007256">
        <w:rPr>
          <w:rFonts w:cstheme="minorHAnsi"/>
          <w:szCs w:val="24"/>
          <w:lang w:val="bg-BG"/>
        </w:rPr>
        <w:t>п</w:t>
      </w:r>
      <w:r w:rsidRPr="00007256">
        <w:rPr>
          <w:rFonts w:cstheme="minorHAnsi"/>
          <w:szCs w:val="24"/>
          <w:lang w:val="bg-BG"/>
        </w:rPr>
        <w:t>овтарят</w:t>
      </w:r>
      <w:r w:rsidR="002321C1" w:rsidRPr="00007256">
        <w:rPr>
          <w:rFonts w:cstheme="minorHAnsi"/>
          <w:szCs w:val="24"/>
          <w:lang w:val="bg-BG"/>
        </w:rPr>
        <w:t xml:space="preserve"> </w:t>
      </w:r>
      <w:r w:rsidRPr="00007256">
        <w:rPr>
          <w:rFonts w:cstheme="minorHAnsi"/>
          <w:szCs w:val="24"/>
          <w:lang w:val="bg-BG"/>
        </w:rPr>
        <w:t>редове при четене</w:t>
      </w:r>
    </w:p>
    <w:p w14:paraId="2BF373B6" w14:textId="1F9ECAA7" w:rsidR="002B7E79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 баланс</w:t>
      </w:r>
    </w:p>
    <w:p w14:paraId="581FDFE6" w14:textId="77777777" w:rsidR="00445232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Дясно-ляво объркване, лошо усещане </w:t>
      </w:r>
    </w:p>
    <w:p w14:paraId="75B655D7" w14:textId="59DD5DC2" w:rsidR="002B7E79" w:rsidRPr="00007256" w:rsidRDefault="002B7E79" w:rsidP="00445232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за посока</w:t>
      </w:r>
    </w:p>
    <w:p w14:paraId="6F081496" w14:textId="545D5057" w:rsidR="002B7E79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Обръщане на букви и цифри</w:t>
      </w:r>
    </w:p>
    <w:p w14:paraId="1AEDFA5D" w14:textId="6F636D19" w:rsidR="0046294B" w:rsidRPr="00007256" w:rsidRDefault="002B7E79" w:rsidP="002321C1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Трудност при пресичане на средната </w:t>
      </w:r>
    </w:p>
    <w:p w14:paraId="240AA585" w14:textId="468FEFC4" w:rsidR="002B7E79" w:rsidRPr="00007256" w:rsidRDefault="002B7E79" w:rsidP="0046294B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линия</w:t>
      </w:r>
    </w:p>
    <w:p w14:paraId="477CAFDD" w14:textId="045C98ED" w:rsidR="002B7E79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Трудност при копиране</w:t>
      </w:r>
    </w:p>
    <w:p w14:paraId="1573953E" w14:textId="522F870B" w:rsidR="002B7E79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Трудности с правописа</w:t>
      </w:r>
    </w:p>
    <w:p w14:paraId="0E312AD7" w14:textId="72E83B15" w:rsidR="002B7E79" w:rsidRPr="00007256" w:rsidRDefault="002B7E79" w:rsidP="002B7E79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Лошо изразяване на идеи на хартия</w:t>
      </w:r>
    </w:p>
    <w:p w14:paraId="389BE0CF" w14:textId="77777777" w:rsidR="00007256" w:rsidRDefault="002B7E79" w:rsidP="00007256">
      <w:pPr>
        <w:spacing w:after="20"/>
        <w:rPr>
          <w:rFonts w:cstheme="minorHAnsi"/>
          <w:szCs w:val="24"/>
          <w:lang w:val="tr-TR"/>
        </w:rPr>
      </w:pPr>
      <w:r w:rsidRPr="00007256">
        <w:rPr>
          <w:rFonts w:cstheme="minorHAnsi"/>
          <w:szCs w:val="24"/>
          <w:lang w:val="bg-BG"/>
        </w:rPr>
        <w:t>___</w:t>
      </w:r>
      <w:r w:rsidR="002321C1" w:rsidRPr="00007256">
        <w:rPr>
          <w:rFonts w:cstheme="minorHAnsi"/>
          <w:szCs w:val="24"/>
          <w:lang w:val="bg-BG"/>
        </w:rPr>
        <w:t>_</w:t>
      </w:r>
      <w:r w:rsidRPr="00007256">
        <w:rPr>
          <w:rFonts w:cstheme="minorHAnsi"/>
          <w:szCs w:val="24"/>
          <w:lang w:val="bg-BG"/>
        </w:rPr>
        <w:t xml:space="preserve"> </w:t>
      </w:r>
      <w:r w:rsidR="00007256" w:rsidRPr="00007256">
        <w:rPr>
          <w:rFonts w:cstheme="minorHAnsi"/>
          <w:szCs w:val="24"/>
          <w:lang w:val="bg-BG"/>
        </w:rPr>
        <w:t xml:space="preserve">Използване на двете ръце за писане или </w:t>
      </w:r>
    </w:p>
    <w:p w14:paraId="7A39ACC7" w14:textId="304A9752" w:rsidR="0046294B" w:rsidRPr="00007256" w:rsidRDefault="00007256" w:rsidP="00007256">
      <w:pPr>
        <w:spacing w:after="20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рисуване</w:t>
      </w:r>
    </w:p>
    <w:p w14:paraId="14A71583" w14:textId="77777777" w:rsidR="00445232" w:rsidRPr="00007256" w:rsidRDefault="00445232" w:rsidP="002321C1">
      <w:pPr>
        <w:spacing w:after="20"/>
        <w:rPr>
          <w:rFonts w:cstheme="minorHAnsi"/>
          <w:b/>
          <w:sz w:val="20"/>
          <w:szCs w:val="20"/>
          <w:lang w:val="bg-BG"/>
        </w:rPr>
      </w:pPr>
    </w:p>
    <w:p w14:paraId="7EA40147" w14:textId="77777777" w:rsidR="00445232" w:rsidRDefault="00445232" w:rsidP="002321C1">
      <w:pPr>
        <w:spacing w:after="20"/>
        <w:rPr>
          <w:rFonts w:cstheme="minorHAnsi"/>
          <w:b/>
          <w:sz w:val="20"/>
          <w:szCs w:val="20"/>
          <w:lang w:val="tr-TR"/>
        </w:rPr>
      </w:pPr>
    </w:p>
    <w:p w14:paraId="20F2B5CD" w14:textId="77777777" w:rsidR="00007256" w:rsidRPr="00007256" w:rsidRDefault="00007256" w:rsidP="002321C1">
      <w:pPr>
        <w:spacing w:after="20"/>
        <w:rPr>
          <w:rFonts w:cstheme="minorHAnsi"/>
          <w:b/>
          <w:sz w:val="20"/>
          <w:szCs w:val="20"/>
          <w:lang w:val="tr-TR"/>
        </w:rPr>
      </w:pPr>
    </w:p>
    <w:p w14:paraId="137456A4" w14:textId="68F0F2EB" w:rsidR="002321C1" w:rsidRPr="00007256" w:rsidRDefault="002321C1" w:rsidP="002321C1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lastRenderedPageBreak/>
        <w:t>Група 6</w:t>
      </w:r>
      <w:r w:rsidR="00D27322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Симетричен тоничен вратен </w:t>
      </w:r>
      <w:proofErr w:type="spellStart"/>
      <w:r w:rsidRPr="00007256">
        <w:rPr>
          <w:rFonts w:cstheme="minorHAnsi"/>
          <w:b/>
          <w:sz w:val="20"/>
          <w:szCs w:val="20"/>
          <w:lang w:val="bg-BG"/>
        </w:rPr>
        <w:t>рефлек</w:t>
      </w:r>
      <w:r w:rsidR="0046294B" w:rsidRPr="00007256">
        <w:rPr>
          <w:rFonts w:cstheme="minorHAnsi"/>
          <w:b/>
          <w:sz w:val="20"/>
          <w:szCs w:val="20"/>
          <w:lang w:val="bg-BG"/>
        </w:rPr>
        <w:t>c</w:t>
      </w:r>
      <w:proofErr w:type="spellEnd"/>
    </w:p>
    <w:p w14:paraId="712C89FF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Лоша поза</w:t>
      </w:r>
    </w:p>
    <w:p w14:paraId="54B6F339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Отпуска се при ходене и седене</w:t>
      </w:r>
    </w:p>
    <w:p w14:paraId="099DA7A7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Седи в позиция „W“.</w:t>
      </w:r>
    </w:p>
    <w:p w14:paraId="00357243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Трудности с фината и общата моторика</w:t>
      </w:r>
    </w:p>
    <w:p w14:paraId="1D6D177C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Разхвърлян ядец</w:t>
      </w:r>
    </w:p>
    <w:p w14:paraId="7D2AAACA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Трудности с проследяването на очите</w:t>
      </w:r>
    </w:p>
    <w:p w14:paraId="68E6FF31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Бавен със задачите за копиране</w:t>
      </w:r>
    </w:p>
    <w:p w14:paraId="00D8E5BA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Лоши умения за внимание</w:t>
      </w:r>
    </w:p>
    <w:p w14:paraId="1BF1CBC4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Трудност при научаването на плуване</w:t>
      </w:r>
    </w:p>
    <w:p w14:paraId="2622E4B7" w14:textId="77777777" w:rsidR="002321C1" w:rsidRPr="00007256" w:rsidRDefault="002321C1" w:rsidP="00D27322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Непохватност</w:t>
      </w:r>
    </w:p>
    <w:p w14:paraId="35FA363D" w14:textId="77777777" w:rsidR="0046294B" w:rsidRPr="00007256" w:rsidRDefault="0046294B" w:rsidP="002321C1">
      <w:pPr>
        <w:spacing w:after="20"/>
        <w:ind w:firstLine="360"/>
        <w:rPr>
          <w:rFonts w:cstheme="minorHAnsi"/>
          <w:szCs w:val="24"/>
          <w:lang w:val="bg-BG"/>
        </w:rPr>
      </w:pPr>
    </w:p>
    <w:p w14:paraId="3DCE8B1F" w14:textId="77777777" w:rsidR="00007256" w:rsidRPr="00007256" w:rsidRDefault="00007256" w:rsidP="002321C1">
      <w:pPr>
        <w:spacing w:after="20"/>
        <w:ind w:firstLine="360"/>
        <w:rPr>
          <w:rFonts w:cstheme="minorHAnsi"/>
          <w:szCs w:val="24"/>
          <w:lang w:val="bg-BG"/>
        </w:rPr>
      </w:pPr>
    </w:p>
    <w:p w14:paraId="23ACFC8A" w14:textId="027577E0" w:rsidR="002321C1" w:rsidRPr="00007256" w:rsidRDefault="002321C1" w:rsidP="002321C1">
      <w:pPr>
        <w:spacing w:after="20"/>
        <w:rPr>
          <w:rFonts w:cstheme="minorHAnsi"/>
          <w:szCs w:val="24"/>
          <w:lang w:val="bg-BG"/>
        </w:rPr>
      </w:pPr>
      <w:r w:rsidRPr="00007256">
        <w:rPr>
          <w:rFonts w:cstheme="minorHAnsi"/>
          <w:b/>
          <w:sz w:val="20"/>
          <w:szCs w:val="20"/>
          <w:lang w:val="bg-BG"/>
        </w:rPr>
        <w:t>Група 7</w:t>
      </w:r>
      <w:r w:rsidR="00D27322" w:rsidRPr="00007256">
        <w:rPr>
          <w:rFonts w:cstheme="minorHAnsi"/>
          <w:b/>
          <w:sz w:val="20"/>
          <w:szCs w:val="20"/>
          <w:lang w:val="bg-BG"/>
        </w:rPr>
        <w:t>:</w:t>
      </w:r>
      <w:r w:rsidRPr="00007256">
        <w:rPr>
          <w:rFonts w:cstheme="minorHAnsi"/>
          <w:b/>
          <w:sz w:val="20"/>
          <w:szCs w:val="20"/>
          <w:lang w:val="bg-BG"/>
        </w:rPr>
        <w:t xml:space="preserve"> Палмър Рефлекс</w:t>
      </w:r>
    </w:p>
    <w:p w14:paraId="3E60F0DE" w14:textId="77777777" w:rsidR="002321C1" w:rsidRPr="00007256" w:rsidRDefault="002321C1" w:rsidP="00D27322">
      <w:pPr>
        <w:spacing w:after="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 Лош почерк</w:t>
      </w:r>
    </w:p>
    <w:p w14:paraId="280555B8" w14:textId="77777777" w:rsidR="002321C1" w:rsidRPr="00007256" w:rsidRDefault="002321C1" w:rsidP="00D27322">
      <w:pPr>
        <w:spacing w:after="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Слаба ръчна сръчност</w:t>
      </w:r>
    </w:p>
    <w:p w14:paraId="1E76D3EF" w14:textId="74AE052B" w:rsidR="007C5CEC" w:rsidRDefault="002321C1" w:rsidP="00D27322">
      <w:pPr>
        <w:spacing w:after="0" w:line="240" w:lineRule="auto"/>
        <w:rPr>
          <w:rFonts w:cstheme="minorHAnsi"/>
          <w:szCs w:val="24"/>
        </w:rPr>
      </w:pPr>
      <w:r w:rsidRPr="00007256">
        <w:rPr>
          <w:rFonts w:cstheme="minorHAnsi"/>
          <w:szCs w:val="24"/>
          <w:lang w:val="bg-BG"/>
        </w:rPr>
        <w:t>_____ Липса на „</w:t>
      </w:r>
      <w:r w:rsidR="007C5CEC">
        <w:rPr>
          <w:rFonts w:cstheme="minorHAnsi"/>
          <w:szCs w:val="24"/>
          <w:lang w:val="bg-BG"/>
        </w:rPr>
        <w:t>п</w:t>
      </w:r>
      <w:r w:rsidR="007C5CEC" w:rsidRPr="007C5CEC">
        <w:rPr>
          <w:rFonts w:cstheme="minorHAnsi"/>
          <w:szCs w:val="24"/>
        </w:rPr>
        <w:t xml:space="preserve">инцетният (щипков) </w:t>
      </w:r>
    </w:p>
    <w:p w14:paraId="6FB646A3" w14:textId="6ADC3F57" w:rsidR="002321C1" w:rsidRPr="00007256" w:rsidRDefault="007C5CEC" w:rsidP="007C5CEC">
      <w:pPr>
        <w:spacing w:after="0" w:line="240" w:lineRule="auto"/>
        <w:ind w:firstLine="720"/>
        <w:rPr>
          <w:rFonts w:cstheme="minorHAnsi"/>
          <w:szCs w:val="24"/>
          <w:lang w:val="bg-BG"/>
        </w:rPr>
      </w:pPr>
      <w:proofErr w:type="gramStart"/>
      <w:r w:rsidRPr="007C5CEC">
        <w:rPr>
          <w:rFonts w:cstheme="minorHAnsi"/>
          <w:szCs w:val="24"/>
        </w:rPr>
        <w:t>захват</w:t>
      </w:r>
      <w:r w:rsidR="002321C1" w:rsidRPr="00007256">
        <w:rPr>
          <w:rFonts w:cstheme="minorHAnsi"/>
          <w:szCs w:val="24"/>
          <w:lang w:val="bg-BG"/>
        </w:rPr>
        <w:t>“</w:t>
      </w:r>
      <w:proofErr w:type="gramEnd"/>
    </w:p>
    <w:p w14:paraId="3EC0D067" w14:textId="77777777" w:rsidR="002321C1" w:rsidRPr="00007256" w:rsidRDefault="002321C1" w:rsidP="00D27322">
      <w:pPr>
        <w:spacing w:after="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_____ Проблеми с речта и артикулацията</w:t>
      </w:r>
    </w:p>
    <w:p w14:paraId="20535170" w14:textId="376802B7" w:rsidR="005C7385" w:rsidRPr="005C7385" w:rsidRDefault="002321C1" w:rsidP="00D27322">
      <w:pPr>
        <w:spacing w:after="0" w:line="240" w:lineRule="auto"/>
        <w:rPr>
          <w:rFonts w:cstheme="minorHAnsi"/>
          <w:szCs w:val="24"/>
          <w:lang w:val="tr-TR"/>
        </w:rPr>
      </w:pPr>
      <w:r w:rsidRPr="00007256">
        <w:rPr>
          <w:rFonts w:cstheme="minorHAnsi"/>
          <w:szCs w:val="24"/>
          <w:lang w:val="bg-BG"/>
        </w:rPr>
        <w:t xml:space="preserve">_____ Дланта може да е свръхчувствителна </w:t>
      </w:r>
    </w:p>
    <w:p w14:paraId="0607DC8F" w14:textId="0C4D9407" w:rsidR="002321C1" w:rsidRPr="00007256" w:rsidRDefault="002321C1" w:rsidP="005C7385">
      <w:pPr>
        <w:spacing w:after="0" w:line="240" w:lineRule="auto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на допир</w:t>
      </w:r>
    </w:p>
    <w:p w14:paraId="56491383" w14:textId="77777777" w:rsidR="00445232" w:rsidRPr="00007256" w:rsidRDefault="002321C1" w:rsidP="00D27322">
      <w:pPr>
        <w:spacing w:after="0" w:line="24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_____ Прави движения на устата, когато </w:t>
      </w:r>
    </w:p>
    <w:p w14:paraId="33BC0EE2" w14:textId="0970E839" w:rsidR="00021E51" w:rsidRPr="00007256" w:rsidRDefault="002321C1" w:rsidP="005C7385">
      <w:pPr>
        <w:spacing w:after="0" w:line="240" w:lineRule="auto"/>
        <w:ind w:firstLine="720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 xml:space="preserve">пише </w:t>
      </w:r>
      <w:r w:rsidR="00D27322" w:rsidRPr="00007256">
        <w:rPr>
          <w:rFonts w:cstheme="minorHAnsi"/>
          <w:szCs w:val="24"/>
          <w:lang w:val="bg-BG"/>
        </w:rPr>
        <w:t xml:space="preserve">или </w:t>
      </w:r>
      <w:r w:rsidR="00007256" w:rsidRPr="00007256">
        <w:rPr>
          <w:rFonts w:cstheme="minorHAnsi"/>
          <w:szCs w:val="24"/>
          <w:lang w:val="bg-BG"/>
        </w:rPr>
        <w:t>рисунка</w:t>
      </w:r>
    </w:p>
    <w:p w14:paraId="37A4EBF6" w14:textId="77777777" w:rsidR="00445232" w:rsidRPr="00007256" w:rsidRDefault="00445232" w:rsidP="00445232">
      <w:pPr>
        <w:spacing w:after="0" w:line="240" w:lineRule="auto"/>
        <w:ind w:firstLine="360"/>
        <w:rPr>
          <w:rFonts w:cstheme="minorHAnsi"/>
          <w:szCs w:val="24"/>
          <w:lang w:val="bg-BG"/>
        </w:rPr>
      </w:pPr>
    </w:p>
    <w:p w14:paraId="21E57C79" w14:textId="77777777" w:rsidR="00445232" w:rsidRPr="00007256" w:rsidRDefault="00445232" w:rsidP="00445232">
      <w:pPr>
        <w:spacing w:after="0" w:line="240" w:lineRule="auto"/>
        <w:ind w:firstLine="360"/>
        <w:rPr>
          <w:rFonts w:cstheme="minorHAnsi"/>
          <w:szCs w:val="24"/>
          <w:lang w:val="bg-BG"/>
        </w:rPr>
      </w:pPr>
    </w:p>
    <w:p w14:paraId="1BA85773" w14:textId="77777777" w:rsidR="00445232" w:rsidRPr="00007256" w:rsidRDefault="00445232" w:rsidP="00445232">
      <w:pPr>
        <w:spacing w:after="0" w:line="240" w:lineRule="auto"/>
        <w:ind w:firstLine="360"/>
        <w:rPr>
          <w:rFonts w:cstheme="minorHAnsi"/>
          <w:szCs w:val="24"/>
          <w:lang w:val="bg-BG"/>
        </w:rPr>
      </w:pPr>
    </w:p>
    <w:p w14:paraId="4EA77CB6" w14:textId="77777777" w:rsidR="00445232" w:rsidRPr="00007256" w:rsidRDefault="00445232" w:rsidP="00445232">
      <w:pPr>
        <w:spacing w:after="0" w:line="240" w:lineRule="auto"/>
        <w:rPr>
          <w:rFonts w:cstheme="minorHAnsi"/>
          <w:szCs w:val="24"/>
          <w:lang w:val="bg-BG"/>
        </w:rPr>
      </w:pPr>
    </w:p>
    <w:p w14:paraId="5942E97C" w14:textId="77777777" w:rsidR="00445232" w:rsidRPr="00007256" w:rsidRDefault="00445232" w:rsidP="00445232">
      <w:pPr>
        <w:spacing w:after="0" w:line="240" w:lineRule="auto"/>
        <w:rPr>
          <w:rFonts w:cstheme="minorHAnsi"/>
          <w:szCs w:val="24"/>
          <w:lang w:val="bg-BG"/>
        </w:rPr>
      </w:pPr>
    </w:p>
    <w:p w14:paraId="268692A0" w14:textId="77777777" w:rsidR="00445232" w:rsidRPr="00007256" w:rsidRDefault="00445232" w:rsidP="00445232">
      <w:pPr>
        <w:spacing w:after="0" w:line="240" w:lineRule="auto"/>
        <w:rPr>
          <w:rFonts w:cstheme="minorHAnsi"/>
          <w:szCs w:val="24"/>
          <w:lang w:val="bg-BG"/>
        </w:rPr>
        <w:sectPr w:rsidR="00445232" w:rsidRPr="00007256" w:rsidSect="006C0A5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152" w:right="720" w:bottom="1080" w:left="720" w:header="720" w:footer="720" w:gutter="0"/>
          <w:cols w:num="2" w:space="720"/>
          <w:docGrid w:linePitch="360"/>
        </w:sectPr>
      </w:pPr>
    </w:p>
    <w:p w14:paraId="7B6F7F1A" w14:textId="77777777" w:rsidR="00445232" w:rsidRPr="00007256" w:rsidRDefault="00445232" w:rsidP="00445232">
      <w:pPr>
        <w:spacing w:after="0" w:line="240" w:lineRule="auto"/>
        <w:rPr>
          <w:rFonts w:cstheme="minorHAnsi"/>
          <w:szCs w:val="24"/>
          <w:lang w:val="bg-BG"/>
        </w:rPr>
      </w:pPr>
    </w:p>
    <w:p w14:paraId="6BA93BAD" w14:textId="77777777" w:rsidR="00445232" w:rsidRPr="00007256" w:rsidRDefault="00445232" w:rsidP="00445232">
      <w:pPr>
        <w:spacing w:after="0" w:line="240" w:lineRule="auto"/>
        <w:rPr>
          <w:rFonts w:cstheme="minorHAnsi"/>
          <w:szCs w:val="24"/>
          <w:lang w:val="bg-BG"/>
        </w:rPr>
      </w:pPr>
    </w:p>
    <w:p w14:paraId="6B4ECA55" w14:textId="77777777" w:rsidR="00445232" w:rsidRPr="00007256" w:rsidRDefault="00445232" w:rsidP="00445232">
      <w:pPr>
        <w:spacing w:after="0" w:line="240" w:lineRule="auto"/>
        <w:rPr>
          <w:rFonts w:cstheme="minorHAnsi"/>
          <w:szCs w:val="24"/>
          <w:lang w:val="bg-BG"/>
        </w:rPr>
        <w:sectPr w:rsidR="00445232" w:rsidRPr="00007256" w:rsidSect="006C0A53">
          <w:type w:val="continuous"/>
          <w:pgSz w:w="11906" w:h="16838"/>
          <w:pgMar w:top="1152" w:right="720" w:bottom="1080" w:left="720" w:header="720" w:footer="720" w:gutter="0"/>
          <w:cols w:num="2" w:space="720"/>
          <w:docGrid w:linePitch="360"/>
        </w:sectPr>
      </w:pPr>
    </w:p>
    <w:p w14:paraId="42D93411" w14:textId="77777777" w:rsidR="00007256" w:rsidRPr="00007256" w:rsidRDefault="00007256" w:rsidP="00445232">
      <w:pPr>
        <w:spacing w:after="0" w:line="240" w:lineRule="auto"/>
        <w:jc w:val="center"/>
        <w:rPr>
          <w:rFonts w:cstheme="minorHAnsi"/>
          <w:sz w:val="32"/>
          <w:szCs w:val="32"/>
          <w:lang w:val="bg-BG"/>
        </w:rPr>
      </w:pPr>
    </w:p>
    <w:p w14:paraId="0BF927D5" w14:textId="53093662" w:rsidR="00445232" w:rsidRPr="00007256" w:rsidRDefault="00445232" w:rsidP="00445232">
      <w:pPr>
        <w:spacing w:after="0" w:line="240" w:lineRule="auto"/>
        <w:jc w:val="center"/>
        <w:rPr>
          <w:rFonts w:cstheme="minorHAnsi"/>
          <w:sz w:val="32"/>
          <w:szCs w:val="32"/>
          <w:lang w:val="bg-BG"/>
        </w:rPr>
      </w:pPr>
      <w:r w:rsidRPr="00007256">
        <w:rPr>
          <w:rFonts w:cstheme="minorHAnsi"/>
          <w:sz w:val="32"/>
          <w:szCs w:val="32"/>
          <w:lang w:val="bg-BG"/>
        </w:rPr>
        <w:t xml:space="preserve">Кое от следните </w:t>
      </w:r>
      <w:r w:rsidR="00007256" w:rsidRPr="00007256">
        <w:rPr>
          <w:rFonts w:cstheme="minorHAnsi"/>
          <w:sz w:val="32"/>
          <w:szCs w:val="32"/>
          <w:lang w:val="bg-BG"/>
        </w:rPr>
        <w:t>В</w:t>
      </w:r>
      <w:r w:rsidRPr="00007256">
        <w:rPr>
          <w:rFonts w:cstheme="minorHAnsi"/>
          <w:sz w:val="32"/>
          <w:szCs w:val="32"/>
          <w:lang w:val="bg-BG"/>
        </w:rPr>
        <w:t>и тревожи най-много</w:t>
      </w:r>
      <w:r w:rsidR="007C5CEC">
        <w:rPr>
          <w:rFonts w:cstheme="minorHAnsi"/>
          <w:sz w:val="32"/>
          <w:szCs w:val="32"/>
          <w:lang w:val="bg-BG"/>
        </w:rPr>
        <w:t>?</w:t>
      </w:r>
    </w:p>
    <w:p w14:paraId="1C7EE816" w14:textId="53A8C0CC" w:rsidR="00D27322" w:rsidRPr="00007256" w:rsidRDefault="00445232" w:rsidP="00445232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bg-BG"/>
        </w:rPr>
      </w:pPr>
      <w:r w:rsidRPr="00007256">
        <w:rPr>
          <w:rFonts w:cstheme="minorHAnsi"/>
          <w:b/>
          <w:bCs/>
          <w:sz w:val="28"/>
          <w:szCs w:val="28"/>
          <w:lang w:val="bg-BG"/>
        </w:rPr>
        <w:t>Оградете колкото се може повече притеснения имате.</w:t>
      </w:r>
    </w:p>
    <w:p w14:paraId="567094B2" w14:textId="77777777" w:rsidR="00007256" w:rsidRPr="00007256" w:rsidRDefault="00007256" w:rsidP="00445232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bg-BG"/>
        </w:rPr>
      </w:pPr>
    </w:p>
    <w:p w14:paraId="32087C20" w14:textId="77777777" w:rsidR="00445232" w:rsidRPr="00007256" w:rsidRDefault="00445232" w:rsidP="00445232">
      <w:pPr>
        <w:spacing w:after="0" w:line="240" w:lineRule="auto"/>
        <w:rPr>
          <w:rFonts w:cstheme="minorHAnsi"/>
          <w:b/>
          <w:bCs/>
          <w:sz w:val="28"/>
          <w:szCs w:val="28"/>
          <w:lang w:val="bg-BG"/>
        </w:rPr>
      </w:pPr>
    </w:p>
    <w:p w14:paraId="01FA065B" w14:textId="77777777" w:rsidR="00007256" w:rsidRPr="00007256" w:rsidRDefault="00007256" w:rsidP="00007256">
      <w:pPr>
        <w:spacing w:after="0" w:line="480" w:lineRule="auto"/>
        <w:rPr>
          <w:rFonts w:cstheme="minorHAnsi"/>
          <w:sz w:val="28"/>
          <w:szCs w:val="28"/>
          <w:lang w:val="bg-BG"/>
        </w:rPr>
        <w:sectPr w:rsidR="00007256" w:rsidRPr="00007256" w:rsidSect="006C0A53">
          <w:type w:val="continuous"/>
          <w:pgSz w:w="11906" w:h="16838"/>
          <w:pgMar w:top="1152" w:right="720" w:bottom="1080" w:left="720" w:header="720" w:footer="720" w:gutter="0"/>
          <w:cols w:space="720"/>
          <w:docGrid w:linePitch="360"/>
        </w:sectPr>
      </w:pPr>
    </w:p>
    <w:p w14:paraId="067D34A0" w14:textId="77777777" w:rsidR="00445232" w:rsidRPr="00007256" w:rsidRDefault="00445232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Четене</w:t>
      </w:r>
    </w:p>
    <w:p w14:paraId="55B33280" w14:textId="77777777" w:rsidR="00445232" w:rsidRPr="00007256" w:rsidRDefault="00445232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Писане</w:t>
      </w:r>
    </w:p>
    <w:p w14:paraId="28F00CEC" w14:textId="695EDA1C" w:rsidR="00007256" w:rsidRPr="00007256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Математика</w:t>
      </w:r>
    </w:p>
    <w:p w14:paraId="543FAD64" w14:textId="77777777" w:rsidR="00007256" w:rsidRPr="00007256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У</w:t>
      </w:r>
      <w:r w:rsidR="00445232" w:rsidRPr="00007256">
        <w:rPr>
          <w:rFonts w:cstheme="minorHAnsi"/>
          <w:szCs w:val="24"/>
          <w:lang w:val="bg-BG"/>
        </w:rPr>
        <w:t>стен изразителен език</w:t>
      </w:r>
    </w:p>
    <w:p w14:paraId="135B8C64" w14:textId="1F7C9875" w:rsidR="00007256" w:rsidRPr="00007256" w:rsidRDefault="007C5CEC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7C5CEC">
        <w:rPr>
          <w:rFonts w:cstheme="minorHAnsi"/>
          <w:szCs w:val="24"/>
          <w:lang w:val="bg-BG"/>
        </w:rPr>
        <w:t xml:space="preserve">Възприемчив </w:t>
      </w:r>
      <w:r w:rsidR="00445232" w:rsidRPr="00007256">
        <w:rPr>
          <w:rFonts w:cstheme="minorHAnsi"/>
          <w:szCs w:val="24"/>
          <w:lang w:val="bg-BG"/>
        </w:rPr>
        <w:t xml:space="preserve">език </w:t>
      </w:r>
      <w:r w:rsidRPr="007C5CEC">
        <w:rPr>
          <w:rFonts w:cstheme="minorHAnsi"/>
          <w:szCs w:val="24"/>
        </w:rPr>
        <w:t>(рецептивната реч</w:t>
      </w:r>
      <w:r w:rsidR="00445232" w:rsidRPr="00007256">
        <w:rPr>
          <w:rFonts w:cstheme="minorHAnsi"/>
          <w:szCs w:val="24"/>
          <w:lang w:val="bg-BG"/>
        </w:rPr>
        <w:t>)</w:t>
      </w:r>
    </w:p>
    <w:p w14:paraId="6CE403E3" w14:textId="30833BE0" w:rsidR="00007256" w:rsidRPr="00007256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О</w:t>
      </w:r>
      <w:r w:rsidR="00445232" w:rsidRPr="00007256">
        <w:rPr>
          <w:rFonts w:cstheme="minorHAnsi"/>
          <w:szCs w:val="24"/>
          <w:lang w:val="bg-BG"/>
        </w:rPr>
        <w:t>пределяне на последователност</w:t>
      </w:r>
    </w:p>
    <w:p w14:paraId="6955235D" w14:textId="5E89CD79" w:rsidR="0017487C" w:rsidRPr="0017487C" w:rsidRDefault="00007256" w:rsidP="0017487C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А</w:t>
      </w:r>
      <w:r w:rsidR="00445232" w:rsidRPr="00007256">
        <w:rPr>
          <w:rFonts w:cstheme="minorHAnsi"/>
          <w:szCs w:val="24"/>
          <w:lang w:val="bg-BG"/>
        </w:rPr>
        <w:t>бстрактни понятия</w:t>
      </w:r>
    </w:p>
    <w:p w14:paraId="16186FB1" w14:textId="6785AED8" w:rsidR="00007256" w:rsidRPr="00007256" w:rsidRDefault="00007256" w:rsidP="0017487C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П</w:t>
      </w:r>
      <w:r w:rsidR="00445232" w:rsidRPr="00007256">
        <w:rPr>
          <w:rFonts w:cstheme="minorHAnsi"/>
          <w:szCs w:val="24"/>
          <w:lang w:val="bg-BG"/>
        </w:rPr>
        <w:t>амет</w:t>
      </w:r>
    </w:p>
    <w:p w14:paraId="7DC8AD78" w14:textId="77777777" w:rsidR="00007256" w:rsidRPr="00007256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О</w:t>
      </w:r>
      <w:r w:rsidR="00445232" w:rsidRPr="00007256">
        <w:rPr>
          <w:rFonts w:cstheme="minorHAnsi"/>
          <w:szCs w:val="24"/>
          <w:lang w:val="bg-BG"/>
        </w:rPr>
        <w:t>рганизация</w:t>
      </w:r>
    </w:p>
    <w:p w14:paraId="30B40F9B" w14:textId="77777777" w:rsidR="00007256" w:rsidRPr="00007256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С</w:t>
      </w:r>
      <w:r w:rsidR="00445232" w:rsidRPr="00007256">
        <w:rPr>
          <w:rFonts w:cstheme="minorHAnsi"/>
          <w:szCs w:val="24"/>
          <w:lang w:val="bg-BG"/>
        </w:rPr>
        <w:t>оциални умения</w:t>
      </w:r>
    </w:p>
    <w:p w14:paraId="621E177E" w14:textId="77777777" w:rsidR="00007256" w:rsidRPr="00007256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Осъзнаване на тялото/пространствени взаимоотношения</w:t>
      </w:r>
    </w:p>
    <w:p w14:paraId="0F71D4C5" w14:textId="06C78102" w:rsidR="00445232" w:rsidRPr="007C5CEC" w:rsidRDefault="00007256" w:rsidP="00007256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007256">
        <w:rPr>
          <w:rFonts w:cstheme="minorHAnsi"/>
          <w:szCs w:val="24"/>
          <w:lang w:val="bg-BG"/>
        </w:rPr>
        <w:t>С</w:t>
      </w:r>
      <w:r w:rsidR="00445232" w:rsidRPr="00007256">
        <w:rPr>
          <w:rFonts w:cstheme="minorHAnsi"/>
          <w:szCs w:val="24"/>
          <w:lang w:val="bg-BG"/>
        </w:rPr>
        <w:t>ензорна интеграция</w:t>
      </w:r>
    </w:p>
    <w:p w14:paraId="12FFDBE8" w14:textId="77777777" w:rsidR="007C5CEC" w:rsidRPr="0017487C" w:rsidRDefault="007C5CEC" w:rsidP="0017487C">
      <w:pPr>
        <w:pStyle w:val="ListParagraph"/>
        <w:numPr>
          <w:ilvl w:val="0"/>
          <w:numId w:val="20"/>
        </w:numPr>
        <w:spacing w:after="0" w:line="480" w:lineRule="auto"/>
        <w:rPr>
          <w:rFonts w:cstheme="minorHAnsi"/>
          <w:szCs w:val="24"/>
          <w:lang w:val="bg-BG"/>
        </w:rPr>
      </w:pPr>
      <w:r w:rsidRPr="007C5CEC">
        <w:rPr>
          <w:rFonts w:cstheme="minorHAnsi"/>
          <w:szCs w:val="24"/>
          <w:lang w:val="bg-BG"/>
        </w:rPr>
        <w:t>Други:</w:t>
      </w:r>
      <w:r>
        <w:rPr>
          <w:rFonts w:cstheme="minorHAnsi"/>
          <w:szCs w:val="24"/>
          <w:lang w:val="tr-TR"/>
        </w:rPr>
        <w:t xml:space="preserve"> _______________________________</w:t>
      </w:r>
    </w:p>
    <w:p w14:paraId="60998CE4" w14:textId="77777777" w:rsidR="0017487C" w:rsidRDefault="0017487C" w:rsidP="0017487C">
      <w:pPr>
        <w:spacing w:after="0" w:line="480" w:lineRule="auto"/>
        <w:rPr>
          <w:rFonts w:cstheme="minorHAnsi"/>
          <w:szCs w:val="24"/>
        </w:rPr>
        <w:sectPr w:rsidR="0017487C" w:rsidSect="0017487C">
          <w:type w:val="continuous"/>
          <w:pgSz w:w="11906" w:h="16838"/>
          <w:pgMar w:top="1152" w:right="720" w:bottom="1080" w:left="720" w:header="720" w:footer="720" w:gutter="0"/>
          <w:cols w:num="2" w:space="720"/>
          <w:docGrid w:linePitch="360"/>
        </w:sectPr>
      </w:pPr>
    </w:p>
    <w:p w14:paraId="47CC70AC" w14:textId="77777777" w:rsidR="0017487C" w:rsidRDefault="0017487C" w:rsidP="0017487C">
      <w:pPr>
        <w:spacing w:after="0" w:line="480" w:lineRule="auto"/>
        <w:rPr>
          <w:rFonts w:cstheme="minorHAnsi"/>
          <w:szCs w:val="24"/>
        </w:rPr>
      </w:pPr>
    </w:p>
    <w:p w14:paraId="6FD294CB" w14:textId="3BD76F0A" w:rsidR="0017487C" w:rsidRPr="0017487C" w:rsidRDefault="0017487C" w:rsidP="0017487C">
      <w:pPr>
        <w:spacing w:after="0" w:line="480" w:lineRule="auto"/>
        <w:rPr>
          <w:rFonts w:cstheme="minorHAnsi"/>
          <w:szCs w:val="24"/>
        </w:rPr>
        <w:sectPr w:rsidR="0017487C" w:rsidRPr="0017487C" w:rsidSect="0017487C">
          <w:type w:val="continuous"/>
          <w:pgSz w:w="11906" w:h="16838"/>
          <w:pgMar w:top="1152" w:right="720" w:bottom="1080" w:left="720" w:header="720" w:footer="720" w:gutter="0"/>
          <w:cols w:num="2" w:space="720"/>
          <w:docGrid w:linePitch="360"/>
        </w:sectPr>
      </w:pPr>
      <w:r w:rsidRPr="0017487C">
        <w:rPr>
          <w:rFonts w:cstheme="minorHAnsi"/>
          <w:szCs w:val="24"/>
        </w:rPr>
        <w:t xml:space="preserve"> </w:t>
      </w:r>
    </w:p>
    <w:p w14:paraId="63551A02" w14:textId="77777777" w:rsidR="0017487C" w:rsidRPr="002929CE" w:rsidRDefault="0017487C" w:rsidP="0017487C">
      <w:pPr>
        <w:rPr>
          <w:szCs w:val="24"/>
          <w:lang w:val="tr-TR"/>
        </w:rPr>
      </w:pPr>
    </w:p>
    <w:sectPr w:rsidR="0017487C" w:rsidRPr="002929CE" w:rsidSect="0017487C">
      <w:type w:val="continuous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2AD9C" w14:textId="77777777" w:rsidR="005E1BB8" w:rsidRDefault="005E1BB8" w:rsidP="004E65B6">
      <w:pPr>
        <w:spacing w:after="0" w:line="240" w:lineRule="auto"/>
      </w:pPr>
      <w:r>
        <w:separator/>
      </w:r>
    </w:p>
  </w:endnote>
  <w:endnote w:type="continuationSeparator" w:id="0">
    <w:p w14:paraId="284B3A22" w14:textId="77777777" w:rsidR="005E1BB8" w:rsidRDefault="005E1BB8" w:rsidP="004E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F0AD7" w14:textId="77777777" w:rsidR="008023F5" w:rsidRDefault="008023F5" w:rsidP="00DD4344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BFC7DF" w14:textId="77777777" w:rsidR="008023F5" w:rsidRDefault="008023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422543" w14:textId="22BF1477" w:rsidR="008023F5" w:rsidRDefault="008023F5" w:rsidP="0046294B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46294B">
      <w:rPr>
        <w:rFonts w:ascii="Times New Roman" w:hAnsi="Times New Roman" w:cs="Times New Roman"/>
        <w:sz w:val="20"/>
        <w:szCs w:val="20"/>
      </w:rPr>
      <w:t>©</w:t>
    </w:r>
    <w:r w:rsidR="0046294B" w:rsidRPr="0046294B">
      <w:rPr>
        <w:rFonts w:ascii="Times New Roman" w:hAnsi="Times New Roman" w:cs="Times New Roman"/>
        <w:sz w:val="20"/>
        <w:szCs w:val="20"/>
      </w:rPr>
      <w:t>2026 EM Trainings LLC</w:t>
    </w:r>
  </w:p>
  <w:p w14:paraId="7A9C5D6B" w14:textId="65E60D08" w:rsidR="008023F5" w:rsidRPr="0046294B" w:rsidRDefault="0046294B" w:rsidP="0046294B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Dr. Carol T. Brown, </w:t>
    </w:r>
    <w:proofErr w:type="spellStart"/>
    <w:proofErr w:type="gramStart"/>
    <w:r>
      <w:rPr>
        <w:rFonts w:ascii="Times New Roman" w:hAnsi="Times New Roman" w:cs="Times New Roman"/>
        <w:sz w:val="20"/>
        <w:szCs w:val="20"/>
      </w:rPr>
      <w:t>Ed.D</w:t>
    </w:r>
    <w:proofErr w:type="spellEnd"/>
    <w:proofErr w:type="gramEnd"/>
    <w:r>
      <w:rPr>
        <w:rFonts w:ascii="Times New Roman" w:hAnsi="Times New Roman" w:cs="Times New Roman"/>
        <w:sz w:val="20"/>
        <w:szCs w:val="20"/>
      </w:rPr>
      <w:t xml:space="preserve">   </w:t>
    </w:r>
    <w:hyperlink r:id="rId1" w:history="1">
      <w:r w:rsidRPr="006755D2">
        <w:rPr>
          <w:rStyle w:val="Hyperlink"/>
          <w:rFonts w:ascii="Times New Roman" w:hAnsi="Times New Roman" w:cs="Times New Roman"/>
          <w:sz w:val="20"/>
          <w:szCs w:val="20"/>
        </w:rPr>
        <w:t>www.equippingminds.com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41AC8E" w14:textId="77777777" w:rsidR="0017487C" w:rsidRDefault="00174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911818" w14:textId="77777777" w:rsidR="005E1BB8" w:rsidRDefault="005E1BB8" w:rsidP="004E65B6">
      <w:pPr>
        <w:spacing w:after="0" w:line="240" w:lineRule="auto"/>
      </w:pPr>
      <w:r>
        <w:separator/>
      </w:r>
    </w:p>
  </w:footnote>
  <w:footnote w:type="continuationSeparator" w:id="0">
    <w:p w14:paraId="664CFCE8" w14:textId="77777777" w:rsidR="005E1BB8" w:rsidRDefault="005E1BB8" w:rsidP="004E6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67E6D5" w14:textId="77777777" w:rsidR="0017487C" w:rsidRDefault="001748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C69527" w14:textId="61A0D1C8" w:rsidR="009565F1" w:rsidRDefault="009565F1" w:rsidP="00445232">
    <w:pPr>
      <w:spacing w:after="20"/>
      <w:jc w:val="center"/>
      <w:rPr>
        <w:bCs/>
        <w:sz w:val="32"/>
        <w:szCs w:val="32"/>
      </w:rPr>
    </w:pPr>
    <w:r w:rsidRPr="005C7385">
      <w:rPr>
        <w:bCs/>
        <w:sz w:val="32"/>
        <w:szCs w:val="32"/>
        <w:lang w:val="bg-BG"/>
      </w:rPr>
      <w:t xml:space="preserve">Оценка на примитивните </w:t>
    </w:r>
    <w:r w:rsidRPr="005C7385">
      <w:rPr>
        <w:bCs/>
        <w:sz w:val="32"/>
        <w:szCs w:val="32"/>
        <w:lang w:val="bg-BG"/>
      </w:rPr>
      <w:t>рефлекси</w:t>
    </w:r>
    <w:r w:rsidR="00F62AFF">
      <w:rPr>
        <w:bCs/>
        <w:sz w:val="32"/>
        <w:szCs w:val="32"/>
        <w:lang w:val="bg-BG"/>
      </w:rPr>
      <w:t>:</w:t>
    </w:r>
  </w:p>
  <w:p w14:paraId="5F43DC15" w14:textId="52AF864C" w:rsidR="00F62AFF" w:rsidRPr="00F62AFF" w:rsidRDefault="00F62AFF" w:rsidP="00445232">
    <w:pPr>
      <w:spacing w:after="20"/>
      <w:jc w:val="center"/>
      <w:rPr>
        <w:b/>
        <w:sz w:val="28"/>
        <w:szCs w:val="28"/>
      </w:rPr>
    </w:pPr>
    <w:proofErr w:type="spellStart"/>
    <w:r w:rsidRPr="00F62AFF">
      <w:rPr>
        <w:b/>
        <w:sz w:val="28"/>
        <w:szCs w:val="28"/>
      </w:rPr>
      <w:t>Родител</w:t>
    </w:r>
    <w:proofErr w:type="spellEnd"/>
    <w:r w:rsidRPr="00F62AFF">
      <w:rPr>
        <w:b/>
        <w:sz w:val="28"/>
        <w:szCs w:val="28"/>
      </w:rPr>
      <w:t xml:space="preserve">(и), </w:t>
    </w:r>
    <w:proofErr w:type="spellStart"/>
    <w:r w:rsidRPr="00F62AFF">
      <w:rPr>
        <w:b/>
        <w:sz w:val="28"/>
        <w:szCs w:val="28"/>
      </w:rPr>
      <w:t>по</w:t>
    </w:r>
    <w:proofErr w:type="spellEnd"/>
    <w:r w:rsidRPr="00F62AFF">
      <w:rPr>
        <w:b/>
        <w:sz w:val="28"/>
        <w:szCs w:val="28"/>
      </w:rPr>
      <w:t xml:space="preserve"> </w:t>
    </w:r>
    <w:proofErr w:type="spellStart"/>
    <w:r w:rsidRPr="00F62AFF">
      <w:rPr>
        <w:b/>
        <w:sz w:val="28"/>
        <w:szCs w:val="28"/>
      </w:rPr>
      <w:t>какви</w:t>
    </w:r>
    <w:proofErr w:type="spellEnd"/>
    <w:r w:rsidRPr="00F62AFF">
      <w:rPr>
        <w:b/>
        <w:sz w:val="28"/>
        <w:szCs w:val="28"/>
      </w:rPr>
      <w:t xml:space="preserve"> </w:t>
    </w:r>
    <w:proofErr w:type="spellStart"/>
    <w:r w:rsidRPr="00F62AFF">
      <w:rPr>
        <w:b/>
        <w:sz w:val="28"/>
        <w:szCs w:val="28"/>
      </w:rPr>
      <w:t>начини</w:t>
    </w:r>
    <w:proofErr w:type="spellEnd"/>
    <w:r w:rsidRPr="00F62AFF">
      <w:rPr>
        <w:b/>
        <w:sz w:val="28"/>
        <w:szCs w:val="28"/>
      </w:rPr>
      <w:t xml:space="preserve"> </w:t>
    </w:r>
    <w:proofErr w:type="spellStart"/>
    <w:r w:rsidRPr="00F62AFF">
      <w:rPr>
        <w:b/>
        <w:sz w:val="28"/>
        <w:szCs w:val="28"/>
      </w:rPr>
      <w:t>забелязвате</w:t>
    </w:r>
    <w:proofErr w:type="spellEnd"/>
    <w:r w:rsidRPr="00F62AFF">
      <w:rPr>
        <w:b/>
        <w:sz w:val="28"/>
        <w:szCs w:val="28"/>
      </w:rPr>
      <w:t xml:space="preserve">, </w:t>
    </w:r>
    <w:proofErr w:type="spellStart"/>
    <w:r w:rsidRPr="00F62AFF">
      <w:rPr>
        <w:b/>
        <w:sz w:val="28"/>
        <w:szCs w:val="28"/>
      </w:rPr>
      <w:t>че</w:t>
    </w:r>
    <w:proofErr w:type="spellEnd"/>
    <w:r w:rsidRPr="00F62AFF">
      <w:rPr>
        <w:b/>
        <w:sz w:val="28"/>
        <w:szCs w:val="28"/>
      </w:rPr>
      <w:t xml:space="preserve"> </w:t>
    </w:r>
    <w:proofErr w:type="spellStart"/>
    <w:r w:rsidRPr="00F62AFF">
      <w:rPr>
        <w:b/>
        <w:sz w:val="28"/>
        <w:szCs w:val="28"/>
      </w:rPr>
      <w:t>детето</w:t>
    </w:r>
    <w:proofErr w:type="spellEnd"/>
    <w:r w:rsidRPr="00F62AFF">
      <w:rPr>
        <w:b/>
        <w:sz w:val="28"/>
        <w:szCs w:val="28"/>
      </w:rPr>
      <w:t xml:space="preserve"> </w:t>
    </w:r>
    <w:r w:rsidRPr="00F62AFF">
      <w:rPr>
        <w:b/>
        <w:sz w:val="28"/>
        <w:szCs w:val="28"/>
        <w:lang w:val="bg-BG"/>
      </w:rPr>
      <w:t>В</w:t>
    </w:r>
    <w:r w:rsidRPr="00F62AFF">
      <w:rPr>
        <w:b/>
        <w:sz w:val="28"/>
        <w:szCs w:val="28"/>
      </w:rPr>
      <w:t xml:space="preserve">и </w:t>
    </w:r>
    <w:proofErr w:type="spellStart"/>
    <w:r w:rsidRPr="00F62AFF">
      <w:rPr>
        <w:b/>
        <w:sz w:val="28"/>
        <w:szCs w:val="28"/>
      </w:rPr>
      <w:t>се</w:t>
    </w:r>
    <w:proofErr w:type="spellEnd"/>
    <w:r w:rsidRPr="00F62AFF">
      <w:rPr>
        <w:b/>
        <w:sz w:val="28"/>
        <w:szCs w:val="28"/>
      </w:rPr>
      <w:t xml:space="preserve"> </w:t>
    </w:r>
    <w:proofErr w:type="spellStart"/>
    <w:r w:rsidRPr="00F62AFF">
      <w:rPr>
        <w:b/>
        <w:sz w:val="28"/>
        <w:szCs w:val="28"/>
      </w:rPr>
      <w:t>затруднява</w:t>
    </w:r>
    <w:proofErr w:type="spellEnd"/>
    <w:r w:rsidRPr="00F62AFF">
      <w:rPr>
        <w:b/>
        <w:sz w:val="28"/>
        <w:szCs w:val="28"/>
      </w:rPr>
      <w:t>?</w:t>
    </w:r>
  </w:p>
  <w:p w14:paraId="6D66D23F" w14:textId="41B14AE6" w:rsidR="00F62AFF" w:rsidRPr="005C7385" w:rsidRDefault="00F62AFF" w:rsidP="00F62AFF">
    <w:pPr>
      <w:spacing w:after="20"/>
      <w:jc w:val="center"/>
      <w:rPr>
        <w:rFonts w:cstheme="minorHAnsi"/>
        <w:b/>
        <w:sz w:val="28"/>
        <w:szCs w:val="28"/>
        <w:lang w:val="bg-BG"/>
      </w:rPr>
    </w:pPr>
    <w:r w:rsidRPr="00F62AFF">
      <w:rPr>
        <w:rFonts w:cstheme="minorHAnsi"/>
        <w:b/>
        <w:sz w:val="28"/>
        <w:szCs w:val="28"/>
        <w:lang w:val="bg-BG"/>
      </w:rPr>
      <w:t>Отбележете отсъствието с 0, лекото с 1 и тежкото с 2.</w:t>
    </w:r>
  </w:p>
  <w:p w14:paraId="60E89268" w14:textId="77777777" w:rsidR="00445232" w:rsidRPr="0046294B" w:rsidRDefault="00445232" w:rsidP="00445232">
    <w:pPr>
      <w:spacing w:after="20"/>
      <w:rPr>
        <w:rFonts w:cstheme="minorHAnsi"/>
        <w:b/>
        <w:szCs w:val="24"/>
      </w:rPr>
    </w:pPr>
  </w:p>
  <w:p w14:paraId="67B2E130" w14:textId="4BB9151E" w:rsidR="008023F5" w:rsidRPr="0017487C" w:rsidRDefault="00366865">
    <w:pPr>
      <w:pStyle w:val="Header"/>
      <w:rPr>
        <w:lang w:val="bg-BG"/>
      </w:rPr>
    </w:pPr>
    <w:r>
      <w:rPr>
        <w:lang w:val="bg-BG"/>
      </w:rPr>
      <w:t>Име</w:t>
    </w:r>
    <w:r w:rsidR="0017487C">
      <w:rPr>
        <w:lang w:val="bg-BG"/>
      </w:rPr>
      <w:t xml:space="preserve"> на детето</w:t>
    </w:r>
    <w:r w:rsidR="008023F5">
      <w:t>:</w:t>
    </w:r>
    <w:r w:rsidR="0017487C">
      <w:rPr>
        <w:lang w:val="bg-BG"/>
      </w:rPr>
      <w:t xml:space="preserve"> ________________________________________________________</w:t>
    </w:r>
    <w:r w:rsidR="0017487C">
      <w:rPr>
        <w:lang w:val="bg-BG"/>
      </w:rPr>
      <w:tab/>
      <w:t xml:space="preserve">   Дата на раждане: ___________________</w:t>
    </w:r>
  </w:p>
  <w:p w14:paraId="60207F09" w14:textId="77777777" w:rsidR="00D972EE" w:rsidRDefault="00D972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E66FD4" w14:textId="77777777" w:rsidR="0017487C" w:rsidRDefault="001748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94136"/>
    <w:multiLevelType w:val="hybridMultilevel"/>
    <w:tmpl w:val="F684E93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5CC00E2"/>
    <w:multiLevelType w:val="hybridMultilevel"/>
    <w:tmpl w:val="3968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80213"/>
    <w:multiLevelType w:val="hybridMultilevel"/>
    <w:tmpl w:val="16BED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46E26"/>
    <w:multiLevelType w:val="hybridMultilevel"/>
    <w:tmpl w:val="EB581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E18CA"/>
    <w:multiLevelType w:val="hybridMultilevel"/>
    <w:tmpl w:val="5C4E94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483E0D"/>
    <w:multiLevelType w:val="hybridMultilevel"/>
    <w:tmpl w:val="784ED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639F1"/>
    <w:multiLevelType w:val="hybridMultilevel"/>
    <w:tmpl w:val="4378A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E0DAB"/>
    <w:multiLevelType w:val="hybridMultilevel"/>
    <w:tmpl w:val="29DE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32FE5"/>
    <w:multiLevelType w:val="hybridMultilevel"/>
    <w:tmpl w:val="76A88C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697BC6"/>
    <w:multiLevelType w:val="hybridMultilevel"/>
    <w:tmpl w:val="764CB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F00076"/>
    <w:multiLevelType w:val="hybridMultilevel"/>
    <w:tmpl w:val="BE94C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662966"/>
    <w:multiLevelType w:val="hybridMultilevel"/>
    <w:tmpl w:val="F120E0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7414A5"/>
    <w:multiLevelType w:val="hybridMultilevel"/>
    <w:tmpl w:val="8886E4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E714D7"/>
    <w:multiLevelType w:val="hybridMultilevel"/>
    <w:tmpl w:val="4C304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D72DD"/>
    <w:multiLevelType w:val="multilevel"/>
    <w:tmpl w:val="EB581D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63742"/>
    <w:multiLevelType w:val="hybridMultilevel"/>
    <w:tmpl w:val="2E12C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F530D"/>
    <w:multiLevelType w:val="hybridMultilevel"/>
    <w:tmpl w:val="C1FA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40D7A"/>
    <w:multiLevelType w:val="hybridMultilevel"/>
    <w:tmpl w:val="85BAA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CC7466"/>
    <w:multiLevelType w:val="hybridMultilevel"/>
    <w:tmpl w:val="63425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C78AA"/>
    <w:multiLevelType w:val="hybridMultilevel"/>
    <w:tmpl w:val="B60A48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6952301">
    <w:abstractNumId w:val="3"/>
  </w:num>
  <w:num w:numId="2" w16cid:durableId="840463659">
    <w:abstractNumId w:val="1"/>
  </w:num>
  <w:num w:numId="3" w16cid:durableId="1308895909">
    <w:abstractNumId w:val="16"/>
  </w:num>
  <w:num w:numId="4" w16cid:durableId="985166321">
    <w:abstractNumId w:val="0"/>
  </w:num>
  <w:num w:numId="5" w16cid:durableId="726028309">
    <w:abstractNumId w:val="7"/>
  </w:num>
  <w:num w:numId="6" w16cid:durableId="746726750">
    <w:abstractNumId w:val="6"/>
  </w:num>
  <w:num w:numId="7" w16cid:durableId="1150757371">
    <w:abstractNumId w:val="13"/>
  </w:num>
  <w:num w:numId="8" w16cid:durableId="603730758">
    <w:abstractNumId w:val="18"/>
  </w:num>
  <w:num w:numId="9" w16cid:durableId="787747415">
    <w:abstractNumId w:val="2"/>
  </w:num>
  <w:num w:numId="10" w16cid:durableId="932906744">
    <w:abstractNumId w:val="5"/>
  </w:num>
  <w:num w:numId="11" w16cid:durableId="1804470303">
    <w:abstractNumId w:val="4"/>
  </w:num>
  <w:num w:numId="12" w16cid:durableId="745999995">
    <w:abstractNumId w:val="9"/>
  </w:num>
  <w:num w:numId="13" w16cid:durableId="2055156440">
    <w:abstractNumId w:val="11"/>
  </w:num>
  <w:num w:numId="14" w16cid:durableId="105079099">
    <w:abstractNumId w:val="10"/>
  </w:num>
  <w:num w:numId="15" w16cid:durableId="1172571977">
    <w:abstractNumId w:val="17"/>
  </w:num>
  <w:num w:numId="16" w16cid:durableId="2097240927">
    <w:abstractNumId w:val="8"/>
  </w:num>
  <w:num w:numId="17" w16cid:durableId="2072340944">
    <w:abstractNumId w:val="19"/>
  </w:num>
  <w:num w:numId="18" w16cid:durableId="1869180455">
    <w:abstractNumId w:val="12"/>
  </w:num>
  <w:num w:numId="19" w16cid:durableId="213734069">
    <w:abstractNumId w:val="14"/>
  </w:num>
  <w:num w:numId="20" w16cid:durableId="1394547909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EE"/>
    <w:rsid w:val="00002037"/>
    <w:rsid w:val="000037FD"/>
    <w:rsid w:val="00007256"/>
    <w:rsid w:val="00021E51"/>
    <w:rsid w:val="000F524B"/>
    <w:rsid w:val="00116FCF"/>
    <w:rsid w:val="0017487C"/>
    <w:rsid w:val="001D4761"/>
    <w:rsid w:val="002321C1"/>
    <w:rsid w:val="0026723E"/>
    <w:rsid w:val="002929CE"/>
    <w:rsid w:val="002A3AFA"/>
    <w:rsid w:val="002B7E79"/>
    <w:rsid w:val="002F35B8"/>
    <w:rsid w:val="0030615E"/>
    <w:rsid w:val="00307A68"/>
    <w:rsid w:val="00314268"/>
    <w:rsid w:val="00366865"/>
    <w:rsid w:val="0037408B"/>
    <w:rsid w:val="00445232"/>
    <w:rsid w:val="0046294B"/>
    <w:rsid w:val="004A5396"/>
    <w:rsid w:val="004A57A7"/>
    <w:rsid w:val="004B072C"/>
    <w:rsid w:val="004E65B6"/>
    <w:rsid w:val="005B11D2"/>
    <w:rsid w:val="005B691A"/>
    <w:rsid w:val="005C47F4"/>
    <w:rsid w:val="005C7385"/>
    <w:rsid w:val="005D14FF"/>
    <w:rsid w:val="005E1BB8"/>
    <w:rsid w:val="0069478C"/>
    <w:rsid w:val="006B3730"/>
    <w:rsid w:val="006C0A53"/>
    <w:rsid w:val="006C6E87"/>
    <w:rsid w:val="00703F84"/>
    <w:rsid w:val="0078500E"/>
    <w:rsid w:val="007C5CEC"/>
    <w:rsid w:val="008023F5"/>
    <w:rsid w:val="009565F1"/>
    <w:rsid w:val="00A623CB"/>
    <w:rsid w:val="00B10B06"/>
    <w:rsid w:val="00B53414"/>
    <w:rsid w:val="00B64E37"/>
    <w:rsid w:val="00BD08C4"/>
    <w:rsid w:val="00CE476D"/>
    <w:rsid w:val="00D27322"/>
    <w:rsid w:val="00D972EE"/>
    <w:rsid w:val="00DA3DA6"/>
    <w:rsid w:val="00DA6903"/>
    <w:rsid w:val="00DD4344"/>
    <w:rsid w:val="00E12BA9"/>
    <w:rsid w:val="00EA59D0"/>
    <w:rsid w:val="00EF2ABD"/>
    <w:rsid w:val="00F00FEE"/>
    <w:rsid w:val="00F56BB7"/>
    <w:rsid w:val="00F62AFF"/>
    <w:rsid w:val="00FA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35D5A8"/>
  <w14:defaultImageDpi w14:val="300"/>
  <w15:docId w15:val="{0C9CA5D3-1ACF-6B4D-BDEE-F59902312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08B"/>
    <w:pPr>
      <w:spacing w:after="200" w:line="276" w:lineRule="auto"/>
    </w:pPr>
    <w:rPr>
      <w:rFonts w:eastAsiaTheme="minorHAnsi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40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40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7408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0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65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5B6"/>
    <w:rPr>
      <w:rFonts w:eastAsiaTheme="minorHAnsi"/>
      <w:szCs w:val="22"/>
    </w:rPr>
  </w:style>
  <w:style w:type="paragraph" w:styleId="Footer">
    <w:name w:val="footer"/>
    <w:basedOn w:val="Normal"/>
    <w:link w:val="FooterChar"/>
    <w:uiPriority w:val="99"/>
    <w:unhideWhenUsed/>
    <w:rsid w:val="004E65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5B6"/>
    <w:rPr>
      <w:rFonts w:eastAsiaTheme="minorHAnsi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26723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8500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A57A7"/>
  </w:style>
  <w:style w:type="character" w:styleId="UnresolvedMention">
    <w:name w:val="Unresolved Mention"/>
    <w:basedOn w:val="DefaultParagraphFont"/>
    <w:uiPriority w:val="99"/>
    <w:semiHidden/>
    <w:unhideWhenUsed/>
    <w:rsid w:val="00462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340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quippingminds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hanna/Library/CloudStorage/Dropbox/02%20Equipping%20MInds/Primitive%20Reflexes/&#1055;&#1088;&#1080;&#1084;&#1080;&#1090;&#1080;&#1074;&#1077;&#1085;%20&#1088;&#1077;&#1092;&#1083;&#1077;&#1082;&#1089;&#1077;&#1085;%20&#1089;&#1082;&#1088;&#1080;&#1085;&#1080;&#1085;&#1075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Примитивен рефлексен скрининг.dotx</Template>
  <TotalTime>69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Academic Success Center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Cathey</dc:creator>
  <cp:keywords/>
  <dc:description/>
  <cp:lastModifiedBy>Johanna Cathey</cp:lastModifiedBy>
  <cp:revision>7</cp:revision>
  <cp:lastPrinted>2026-10-29T12:37:00Z</cp:lastPrinted>
  <dcterms:created xsi:type="dcterms:W3CDTF">2026-10-29T11:17:00Z</dcterms:created>
  <dcterms:modified xsi:type="dcterms:W3CDTF">2026-11-02T09:30:00Z</dcterms:modified>
</cp:coreProperties>
</file>